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F38AE" w14:textId="77777777" w:rsidR="00E753D5" w:rsidRDefault="00E753D5"/>
    <w:tbl>
      <w:tblPr>
        <w:tblpPr w:leftFromText="180" w:rightFromText="180" w:vertAnchor="page" w:horzAnchor="margin" w:tblpXSpec="center" w:tblpY="1"/>
        <w:tblW w:w="4146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582"/>
        <w:gridCol w:w="1789"/>
        <w:gridCol w:w="3584"/>
      </w:tblGrid>
      <w:tr w:rsidR="00AF300E" w:rsidRPr="009F4850" w14:paraId="6F0A9F6E" w14:textId="77777777" w:rsidTr="00A568F2">
        <w:trPr>
          <w:trHeight w:val="3539"/>
        </w:trPr>
        <w:tc>
          <w:tcPr>
            <w:tcW w:w="8955" w:type="dxa"/>
            <w:gridSpan w:val="3"/>
            <w:vAlign w:val="center"/>
          </w:tcPr>
          <w:p w14:paraId="4576C62B" w14:textId="77777777" w:rsidR="00E753D5" w:rsidRDefault="00E753D5" w:rsidP="00F33D59">
            <w:pPr>
              <w:pStyle w:val="Title"/>
              <w:rPr>
                <w:sz w:val="48"/>
                <w:szCs w:val="48"/>
              </w:rPr>
            </w:pPr>
          </w:p>
          <w:p w14:paraId="1E5B9784" w14:textId="77777777" w:rsidR="00AF300E" w:rsidRDefault="00AF300E" w:rsidP="00F33D59">
            <w:pPr>
              <w:pStyle w:val="Title"/>
              <w:rPr>
                <w:sz w:val="48"/>
                <w:szCs w:val="48"/>
              </w:rPr>
            </w:pPr>
          </w:p>
          <w:p w14:paraId="1139784C" w14:textId="77777777" w:rsidR="00C56A8F" w:rsidRDefault="00C56A8F" w:rsidP="00C56A8F"/>
          <w:p w14:paraId="64C8BC45" w14:textId="77777777" w:rsidR="00C56A8F" w:rsidRDefault="00C56A8F" w:rsidP="00C56A8F"/>
          <w:p w14:paraId="03EB99E8" w14:textId="77777777" w:rsidR="00C56A8F" w:rsidRDefault="00C56A8F" w:rsidP="00C56A8F"/>
          <w:p w14:paraId="759A42E1" w14:textId="77777777" w:rsidR="00FE1CAF" w:rsidRDefault="00FE1CAF" w:rsidP="00FE1CAF">
            <w:pPr>
              <w:ind w:left="0"/>
              <w:jc w:val="center"/>
              <w:rPr>
                <w:sz w:val="48"/>
                <w:szCs w:val="48"/>
              </w:rPr>
            </w:pPr>
          </w:p>
          <w:p w14:paraId="5E2FE900" w14:textId="007C0FE8" w:rsidR="00C56A8F" w:rsidRPr="00C56A8F" w:rsidRDefault="00C56A8F" w:rsidP="00FE1CAF">
            <w:pPr>
              <w:ind w:left="0"/>
              <w:jc w:val="center"/>
            </w:pPr>
            <w:r w:rsidRPr="00F33D59">
              <w:rPr>
                <w:sz w:val="48"/>
                <w:szCs w:val="48"/>
              </w:rPr>
              <w:t>Fourth Grade Supply List</w:t>
            </w:r>
          </w:p>
        </w:tc>
      </w:tr>
      <w:tr w:rsidR="00EE51F6" w:rsidRPr="000F3631" w14:paraId="7BC5CD31" w14:textId="77777777" w:rsidTr="00A568F2">
        <w:trPr>
          <w:trHeight w:val="1009"/>
        </w:trPr>
        <w:tc>
          <w:tcPr>
            <w:tcW w:w="8955" w:type="dxa"/>
            <w:gridSpan w:val="3"/>
            <w:vAlign w:val="center"/>
          </w:tcPr>
          <w:p w14:paraId="7FE8FBF4" w14:textId="77777777" w:rsidR="00FE1CAF" w:rsidRDefault="00FE1CAF" w:rsidP="00F33D59">
            <w:pPr>
              <w:jc w:val="center"/>
              <w:rPr>
                <w:sz w:val="24"/>
                <w:szCs w:val="24"/>
              </w:rPr>
            </w:pPr>
          </w:p>
          <w:p w14:paraId="16626F78" w14:textId="27655947" w:rsidR="00F33D59" w:rsidRPr="004F238F" w:rsidRDefault="00F33D59" w:rsidP="00F33D59">
            <w:pPr>
              <w:jc w:val="center"/>
              <w:rPr>
                <w:sz w:val="24"/>
                <w:szCs w:val="24"/>
              </w:rPr>
            </w:pPr>
            <w:r w:rsidRPr="004F238F">
              <w:rPr>
                <w:sz w:val="24"/>
                <w:szCs w:val="24"/>
              </w:rPr>
              <w:t>NKJV Bible</w:t>
            </w:r>
            <w:r w:rsidR="002F1F1F">
              <w:rPr>
                <w:sz w:val="24"/>
                <w:szCs w:val="24"/>
              </w:rPr>
              <w:t xml:space="preserve"> – to match Bible curriculum</w:t>
            </w:r>
          </w:p>
          <w:p w14:paraId="195EC627" w14:textId="58CAEB19" w:rsidR="00F33D59" w:rsidRPr="004F238F" w:rsidRDefault="00F33D59" w:rsidP="00F33D59">
            <w:pPr>
              <w:jc w:val="center"/>
              <w:rPr>
                <w:sz w:val="24"/>
                <w:szCs w:val="24"/>
              </w:rPr>
            </w:pPr>
            <w:r w:rsidRPr="004F238F">
              <w:rPr>
                <w:sz w:val="24"/>
                <w:szCs w:val="24"/>
              </w:rPr>
              <w:t>CCS agenda</w:t>
            </w:r>
            <w:r w:rsidR="00A568F2">
              <w:rPr>
                <w:sz w:val="24"/>
                <w:szCs w:val="24"/>
              </w:rPr>
              <w:t xml:space="preserve"> </w:t>
            </w:r>
            <w:r w:rsidRPr="004F238F">
              <w:rPr>
                <w:sz w:val="24"/>
                <w:szCs w:val="24"/>
              </w:rPr>
              <w:t>(purchased from the business office</w:t>
            </w:r>
            <w:r w:rsidR="004F238F">
              <w:rPr>
                <w:sz w:val="24"/>
                <w:szCs w:val="24"/>
              </w:rPr>
              <w:t>)</w:t>
            </w:r>
          </w:p>
          <w:p w14:paraId="27D1DAFE" w14:textId="6D5AB745" w:rsidR="00F33D59" w:rsidRPr="004F238F" w:rsidRDefault="00FE1CAF" w:rsidP="00715BE8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33D59" w:rsidRPr="004F238F">
              <w:rPr>
                <w:sz w:val="24"/>
                <w:szCs w:val="24"/>
              </w:rPr>
              <w:t xml:space="preserve"> packs of #2 pencils</w:t>
            </w:r>
          </w:p>
          <w:p w14:paraId="1D635EA3" w14:textId="77777777" w:rsidR="00F33D59" w:rsidRPr="004F238F" w:rsidRDefault="00F33D59" w:rsidP="00F33D59">
            <w:pPr>
              <w:jc w:val="center"/>
              <w:rPr>
                <w:sz w:val="24"/>
                <w:szCs w:val="24"/>
              </w:rPr>
            </w:pPr>
            <w:r w:rsidRPr="004F238F">
              <w:rPr>
                <w:sz w:val="24"/>
                <w:szCs w:val="24"/>
              </w:rPr>
              <w:t>2 glue sticks</w:t>
            </w:r>
          </w:p>
          <w:p w14:paraId="5FD794F4" w14:textId="31B923C0" w:rsidR="00F33D59" w:rsidRDefault="00FE1CAF" w:rsidP="00F33D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F33D59" w:rsidRPr="004F238F">
              <w:rPr>
                <w:sz w:val="24"/>
                <w:szCs w:val="24"/>
              </w:rPr>
              <w:t>pink erasers</w:t>
            </w:r>
          </w:p>
          <w:p w14:paraId="2B410E99" w14:textId="655697F6" w:rsidR="003760B1" w:rsidRDefault="00C56A8F" w:rsidP="00F33D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3760B1">
              <w:rPr>
                <w:sz w:val="24"/>
                <w:szCs w:val="24"/>
              </w:rPr>
              <w:t>cissors</w:t>
            </w:r>
          </w:p>
          <w:p w14:paraId="761EBC27" w14:textId="67823C45" w:rsidR="002F1F1F" w:rsidRDefault="002F1F1F" w:rsidP="00F33D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inch ruler</w:t>
            </w:r>
          </w:p>
          <w:p w14:paraId="56545FE6" w14:textId="13011327" w:rsidR="003760B1" w:rsidRDefault="003760B1" w:rsidP="00F33D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inch binder</w:t>
            </w:r>
            <w:r w:rsidR="002F1F1F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14:paraId="77A92CAD" w14:textId="6C181065" w:rsidR="003760B1" w:rsidRPr="004F238F" w:rsidRDefault="003760B1" w:rsidP="00F33D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pack of wide-lined paper</w:t>
            </w:r>
          </w:p>
          <w:p w14:paraId="380E3625" w14:textId="7559E537" w:rsidR="00F33D59" w:rsidRPr="004F238F" w:rsidRDefault="00715BE8" w:rsidP="00F33D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33D59" w:rsidRPr="004F238F">
              <w:rPr>
                <w:sz w:val="24"/>
                <w:szCs w:val="24"/>
              </w:rPr>
              <w:t xml:space="preserve"> wide</w:t>
            </w:r>
            <w:r w:rsidR="008B51B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ruled composition book</w:t>
            </w:r>
          </w:p>
          <w:p w14:paraId="5AC65252" w14:textId="77777777" w:rsidR="00F33D59" w:rsidRPr="004F238F" w:rsidRDefault="00F33D59" w:rsidP="00F33D59">
            <w:pPr>
              <w:jc w:val="center"/>
              <w:rPr>
                <w:sz w:val="24"/>
                <w:szCs w:val="24"/>
              </w:rPr>
            </w:pPr>
            <w:r w:rsidRPr="004F238F">
              <w:rPr>
                <w:sz w:val="24"/>
                <w:szCs w:val="24"/>
              </w:rPr>
              <w:t>2 red pens</w:t>
            </w:r>
          </w:p>
          <w:p w14:paraId="2EA4E77E" w14:textId="68DBA31D" w:rsidR="00F33D59" w:rsidRPr="004F238F" w:rsidRDefault="002F1F1F" w:rsidP="00F33D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2-</w:t>
            </w:r>
            <w:r w:rsidR="00F33D59" w:rsidRPr="004F238F">
              <w:rPr>
                <w:sz w:val="24"/>
                <w:szCs w:val="24"/>
              </w:rPr>
              <w:t>pocket folder</w:t>
            </w:r>
            <w:r w:rsidR="00715BE8">
              <w:rPr>
                <w:sz w:val="24"/>
                <w:szCs w:val="24"/>
              </w:rPr>
              <w:t>s</w:t>
            </w:r>
            <w:r w:rsidR="00F33D59" w:rsidRPr="004F238F">
              <w:rPr>
                <w:sz w:val="24"/>
                <w:szCs w:val="24"/>
              </w:rPr>
              <w:t xml:space="preserve"> (for homework</w:t>
            </w:r>
            <w:r>
              <w:rPr>
                <w:sz w:val="24"/>
                <w:szCs w:val="24"/>
              </w:rPr>
              <w:t>,</w:t>
            </w:r>
            <w:r w:rsidR="00FE1CAF">
              <w:rPr>
                <w:sz w:val="24"/>
                <w:szCs w:val="24"/>
              </w:rPr>
              <w:t xml:space="preserve"> re</w:t>
            </w:r>
            <w:r w:rsidR="00715BE8">
              <w:rPr>
                <w:sz w:val="24"/>
                <w:szCs w:val="24"/>
              </w:rPr>
              <w:t>turned papers</w:t>
            </w:r>
            <w:r>
              <w:rPr>
                <w:sz w:val="24"/>
                <w:szCs w:val="24"/>
              </w:rPr>
              <w:t>, stay at school papers</w:t>
            </w:r>
            <w:r w:rsidR="00F33D59" w:rsidRPr="004F238F">
              <w:rPr>
                <w:sz w:val="24"/>
                <w:szCs w:val="24"/>
              </w:rPr>
              <w:t>)</w:t>
            </w:r>
          </w:p>
          <w:p w14:paraId="683530C1" w14:textId="013C3DAB" w:rsidR="00F33D59" w:rsidRPr="004F238F" w:rsidRDefault="00715BE8" w:rsidP="00F33D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plastic pencil box</w:t>
            </w:r>
          </w:p>
          <w:p w14:paraId="002AC636" w14:textId="3029CCCF" w:rsidR="00F33D59" w:rsidRPr="004F238F" w:rsidRDefault="00F33D59" w:rsidP="00F33D59">
            <w:pPr>
              <w:jc w:val="center"/>
              <w:rPr>
                <w:sz w:val="24"/>
                <w:szCs w:val="24"/>
              </w:rPr>
            </w:pPr>
            <w:r w:rsidRPr="004F238F">
              <w:rPr>
                <w:sz w:val="24"/>
                <w:szCs w:val="24"/>
              </w:rPr>
              <w:t xml:space="preserve">1 box </w:t>
            </w:r>
            <w:r w:rsidR="008B51BB">
              <w:rPr>
                <w:sz w:val="24"/>
                <w:szCs w:val="24"/>
              </w:rPr>
              <w:t xml:space="preserve">each </w:t>
            </w:r>
            <w:r w:rsidR="00FE1CAF">
              <w:rPr>
                <w:sz w:val="24"/>
                <w:szCs w:val="24"/>
              </w:rPr>
              <w:t xml:space="preserve">of crayons </w:t>
            </w:r>
            <w:r w:rsidRPr="004F238F">
              <w:rPr>
                <w:sz w:val="24"/>
                <w:szCs w:val="24"/>
              </w:rPr>
              <w:t>and colored pencils</w:t>
            </w:r>
          </w:p>
          <w:p w14:paraId="79394118" w14:textId="6DDA28BA" w:rsidR="00F33D59" w:rsidRPr="004F238F" w:rsidRDefault="00F33D59" w:rsidP="00F33D59">
            <w:pPr>
              <w:jc w:val="center"/>
              <w:rPr>
                <w:sz w:val="24"/>
                <w:szCs w:val="24"/>
              </w:rPr>
            </w:pPr>
            <w:r w:rsidRPr="004F238F">
              <w:rPr>
                <w:sz w:val="24"/>
                <w:szCs w:val="24"/>
              </w:rPr>
              <w:t>2 yellow highlighters</w:t>
            </w:r>
          </w:p>
          <w:p w14:paraId="655961C7" w14:textId="621FD1EA" w:rsidR="00F33D59" w:rsidRPr="004F238F" w:rsidRDefault="00715BE8" w:rsidP="00F33D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33D59" w:rsidRPr="004F238F">
              <w:rPr>
                <w:sz w:val="24"/>
                <w:szCs w:val="24"/>
              </w:rPr>
              <w:t xml:space="preserve"> book socks</w:t>
            </w:r>
            <w:r w:rsidR="00FE1CAF">
              <w:rPr>
                <w:sz w:val="24"/>
                <w:szCs w:val="24"/>
              </w:rPr>
              <w:t xml:space="preserve"> (</w:t>
            </w:r>
            <w:r w:rsidR="002F1F1F">
              <w:rPr>
                <w:sz w:val="24"/>
                <w:szCs w:val="24"/>
              </w:rPr>
              <w:t xml:space="preserve">1 </w:t>
            </w:r>
            <w:r w:rsidR="00FE1CAF">
              <w:rPr>
                <w:sz w:val="24"/>
                <w:szCs w:val="24"/>
              </w:rPr>
              <w:t>large size</w:t>
            </w:r>
            <w:r w:rsidR="002F1F1F">
              <w:rPr>
                <w:sz w:val="24"/>
                <w:szCs w:val="24"/>
              </w:rPr>
              <w:t xml:space="preserve"> and 1 regular</w:t>
            </w:r>
            <w:r w:rsidR="00FE1CAF">
              <w:rPr>
                <w:sz w:val="24"/>
                <w:szCs w:val="24"/>
              </w:rPr>
              <w:t>)</w:t>
            </w:r>
          </w:p>
          <w:p w14:paraId="520BB409" w14:textId="6A0F2387" w:rsidR="00F33D59" w:rsidRPr="004F238F" w:rsidRDefault="00FE1CAF" w:rsidP="00F33D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33D59" w:rsidRPr="004F238F">
              <w:rPr>
                <w:sz w:val="24"/>
                <w:szCs w:val="24"/>
              </w:rPr>
              <w:t xml:space="preserve"> black </w:t>
            </w:r>
            <w:r w:rsidR="00C56A8F">
              <w:rPr>
                <w:sz w:val="24"/>
                <w:szCs w:val="24"/>
              </w:rPr>
              <w:t xml:space="preserve">or blue </w:t>
            </w:r>
            <w:r w:rsidR="00F33D59" w:rsidRPr="004F238F">
              <w:rPr>
                <w:sz w:val="24"/>
                <w:szCs w:val="24"/>
              </w:rPr>
              <w:t>dry erase markers</w:t>
            </w:r>
            <w:r w:rsidR="00C56A8F">
              <w:rPr>
                <w:sz w:val="24"/>
                <w:szCs w:val="24"/>
              </w:rPr>
              <w:t xml:space="preserve"> and an eraser</w:t>
            </w:r>
          </w:p>
          <w:p w14:paraId="003028DE" w14:textId="7BA9E731" w:rsidR="00F33D59" w:rsidRPr="004F238F" w:rsidRDefault="00FE1CAF" w:rsidP="00F33D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box</w:t>
            </w:r>
            <w:r w:rsidR="00F33D59" w:rsidRPr="004F238F">
              <w:rPr>
                <w:sz w:val="24"/>
                <w:szCs w:val="24"/>
              </w:rPr>
              <w:t xml:space="preserve"> of tissues</w:t>
            </w:r>
          </w:p>
          <w:p w14:paraId="04237FA2" w14:textId="20DC8ED4" w:rsidR="0067455F" w:rsidRDefault="00FE1CAF" w:rsidP="00FE1C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container</w:t>
            </w:r>
            <w:r w:rsidR="00F33D59" w:rsidRPr="004F238F">
              <w:rPr>
                <w:sz w:val="24"/>
                <w:szCs w:val="24"/>
              </w:rPr>
              <w:t xml:space="preserve"> of Clorox wipes</w:t>
            </w:r>
          </w:p>
          <w:p w14:paraId="1C9B6327" w14:textId="77777777" w:rsidR="00C56A8F" w:rsidRDefault="00C56A8F" w:rsidP="00C56A8F">
            <w:pPr>
              <w:ind w:left="0"/>
              <w:jc w:val="center"/>
              <w:rPr>
                <w:sz w:val="24"/>
                <w:szCs w:val="24"/>
              </w:rPr>
            </w:pPr>
          </w:p>
          <w:p w14:paraId="05933786" w14:textId="65A687E7" w:rsidR="00C56A8F" w:rsidRPr="0067455F" w:rsidRDefault="00C56A8F" w:rsidP="00C56A8F">
            <w:pPr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4B3C21" w:rsidRPr="004B3C21" w14:paraId="6F8155AB" w14:textId="77777777" w:rsidTr="00A568F2">
        <w:trPr>
          <w:trHeight w:val="12"/>
        </w:trPr>
        <w:tc>
          <w:tcPr>
            <w:tcW w:w="3582" w:type="dxa"/>
            <w:vAlign w:val="center"/>
          </w:tcPr>
          <w:p w14:paraId="6E5DD5DF" w14:textId="77777777" w:rsidR="004B3C21" w:rsidRPr="004B3C21" w:rsidRDefault="004B3C21" w:rsidP="00F33D59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789" w:type="dxa"/>
            <w:shd w:val="clear" w:color="auto" w:fill="00B0F0" w:themeFill="accent4"/>
            <w:vAlign w:val="center"/>
          </w:tcPr>
          <w:p w14:paraId="20E2BCA2" w14:textId="77777777" w:rsidR="004B3C21" w:rsidRPr="004B3C21" w:rsidRDefault="004B3C21" w:rsidP="00F33D59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584" w:type="dxa"/>
            <w:vAlign w:val="center"/>
          </w:tcPr>
          <w:p w14:paraId="356B46A1" w14:textId="77777777" w:rsidR="004B3C21" w:rsidRPr="004B3C21" w:rsidRDefault="004B3C21" w:rsidP="00F33D59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553AC29F" w14:textId="77777777" w:rsidTr="00A568F2">
        <w:trPr>
          <w:trHeight w:val="1667"/>
        </w:trPr>
        <w:tc>
          <w:tcPr>
            <w:tcW w:w="8955" w:type="dxa"/>
            <w:gridSpan w:val="3"/>
            <w:vAlign w:val="center"/>
          </w:tcPr>
          <w:p w14:paraId="24A47C21" w14:textId="68F70DF5" w:rsidR="00EE51F6" w:rsidRPr="004F238F" w:rsidRDefault="00C56A8F" w:rsidP="004F238F">
            <w:pPr>
              <w:pStyle w:val="Address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22B9F9" wp14:editId="6165F58C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52705</wp:posOffset>
                      </wp:positionV>
                      <wp:extent cx="4048125" cy="18288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CD4D0C" w14:textId="4820CC82" w:rsidR="00A568F2" w:rsidRPr="00A568F2" w:rsidRDefault="00A568F2" w:rsidP="00A568F2">
                                  <w:pPr>
                                    <w:pStyle w:val="RSVP"/>
                                    <w:rPr>
                                      <w:color w:val="262140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568F2">
                                    <w:rPr>
                                      <w:color w:val="262140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Welcome to Fourth 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22B9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73.35pt;margin-top:4.15pt;width:318.7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" filled="f" stroked="f">
                      <v:textbox style="mso-fit-shape-to-text:t">
                        <w:txbxContent>
                          <w:p w14:paraId="37CD4D0C" w14:textId="4820CC82" w:rsidR="00A568F2" w:rsidRPr="00A568F2" w:rsidRDefault="00A568F2" w:rsidP="00A568F2">
                            <w:pPr>
                              <w:pStyle w:val="RSVP"/>
                              <w:rPr>
                                <w:color w:val="262140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68F2">
                              <w:rPr>
                                <w:color w:val="262140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Welcome to Fourth 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B3C21" w:rsidRPr="004B3C21" w14:paraId="52E6B96D" w14:textId="77777777" w:rsidTr="00A568F2">
        <w:trPr>
          <w:trHeight w:val="12"/>
        </w:trPr>
        <w:tc>
          <w:tcPr>
            <w:tcW w:w="3582" w:type="dxa"/>
            <w:vAlign w:val="center"/>
          </w:tcPr>
          <w:p w14:paraId="4A493649" w14:textId="3095575A" w:rsidR="004B3C21" w:rsidRPr="004B3C21" w:rsidRDefault="004B3C21" w:rsidP="00F33D59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789" w:type="dxa"/>
            <w:shd w:val="clear" w:color="auto" w:fill="00B0F0" w:themeFill="accent4"/>
            <w:vAlign w:val="center"/>
          </w:tcPr>
          <w:p w14:paraId="75B47744" w14:textId="377BD51B" w:rsidR="004B3C21" w:rsidRPr="004B3C21" w:rsidRDefault="004B3C21" w:rsidP="00F33D59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584" w:type="dxa"/>
            <w:vAlign w:val="center"/>
          </w:tcPr>
          <w:p w14:paraId="2750695C" w14:textId="77777777" w:rsidR="004B3C21" w:rsidRPr="004B3C21" w:rsidRDefault="004B3C21" w:rsidP="00F33D59">
            <w:pPr>
              <w:pStyle w:val="RSVP"/>
              <w:rPr>
                <w:sz w:val="4"/>
                <w:szCs w:val="4"/>
              </w:rPr>
            </w:pPr>
          </w:p>
        </w:tc>
      </w:tr>
    </w:tbl>
    <w:p w14:paraId="7ACD0F34" w14:textId="3329E305" w:rsidR="00024B92" w:rsidRPr="004008C9" w:rsidRDefault="00024B92" w:rsidP="00A568F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F6A09D" w14:textId="77777777" w:rsidR="00B75ABF" w:rsidRDefault="00B75ABF">
      <w:pPr>
        <w:spacing w:before="0"/>
      </w:pPr>
      <w:r>
        <w:separator/>
      </w:r>
    </w:p>
  </w:endnote>
  <w:endnote w:type="continuationSeparator" w:id="0">
    <w:p w14:paraId="410F4487" w14:textId="77777777" w:rsidR="00B75ABF" w:rsidRDefault="00B75AB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A14F82" w14:textId="77777777" w:rsidR="00B75ABF" w:rsidRDefault="00B75ABF">
      <w:pPr>
        <w:spacing w:before="0"/>
      </w:pPr>
      <w:r>
        <w:separator/>
      </w:r>
    </w:p>
  </w:footnote>
  <w:footnote w:type="continuationSeparator" w:id="0">
    <w:p w14:paraId="78FF2185" w14:textId="77777777" w:rsidR="00B75ABF" w:rsidRDefault="00B75AB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B16FB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6EC8C7" w14:textId="77777777" w:rsidR="009175FA" w:rsidRDefault="00041E06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2E588F" wp14:editId="37082F74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4017D8F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D59"/>
    <w:rsid w:val="00004378"/>
    <w:rsid w:val="00007C05"/>
    <w:rsid w:val="000221BB"/>
    <w:rsid w:val="00024B92"/>
    <w:rsid w:val="0003383B"/>
    <w:rsid w:val="00041E06"/>
    <w:rsid w:val="00051B3E"/>
    <w:rsid w:val="000C7A19"/>
    <w:rsid w:val="000F3631"/>
    <w:rsid w:val="001241FF"/>
    <w:rsid w:val="0012710E"/>
    <w:rsid w:val="00144CDA"/>
    <w:rsid w:val="00296DC4"/>
    <w:rsid w:val="002D3176"/>
    <w:rsid w:val="002F1F1F"/>
    <w:rsid w:val="00301E94"/>
    <w:rsid w:val="00302252"/>
    <w:rsid w:val="003146EC"/>
    <w:rsid w:val="00323CAC"/>
    <w:rsid w:val="003742CB"/>
    <w:rsid w:val="003760B1"/>
    <w:rsid w:val="003B2720"/>
    <w:rsid w:val="003E6DF0"/>
    <w:rsid w:val="004008C9"/>
    <w:rsid w:val="00404A32"/>
    <w:rsid w:val="0041135B"/>
    <w:rsid w:val="004145AC"/>
    <w:rsid w:val="00417FC5"/>
    <w:rsid w:val="00443C49"/>
    <w:rsid w:val="00455722"/>
    <w:rsid w:val="00456532"/>
    <w:rsid w:val="00456D75"/>
    <w:rsid w:val="004611F0"/>
    <w:rsid w:val="004650EC"/>
    <w:rsid w:val="0048488E"/>
    <w:rsid w:val="004B3C21"/>
    <w:rsid w:val="004E4C10"/>
    <w:rsid w:val="004F238F"/>
    <w:rsid w:val="005325F0"/>
    <w:rsid w:val="005B6519"/>
    <w:rsid w:val="005B6FF7"/>
    <w:rsid w:val="005D22B6"/>
    <w:rsid w:val="005D5674"/>
    <w:rsid w:val="005E12C7"/>
    <w:rsid w:val="005E3B73"/>
    <w:rsid w:val="00627D8A"/>
    <w:rsid w:val="00673C5F"/>
    <w:rsid w:val="0067455F"/>
    <w:rsid w:val="006A330F"/>
    <w:rsid w:val="006B609A"/>
    <w:rsid w:val="00715BE8"/>
    <w:rsid w:val="00715CEC"/>
    <w:rsid w:val="00723AA3"/>
    <w:rsid w:val="00784B03"/>
    <w:rsid w:val="007B3217"/>
    <w:rsid w:val="00803D0E"/>
    <w:rsid w:val="0080649E"/>
    <w:rsid w:val="008B51BB"/>
    <w:rsid w:val="008C0558"/>
    <w:rsid w:val="008E08A9"/>
    <w:rsid w:val="008E534A"/>
    <w:rsid w:val="009175FA"/>
    <w:rsid w:val="0095072D"/>
    <w:rsid w:val="0098220C"/>
    <w:rsid w:val="009F4850"/>
    <w:rsid w:val="00A51113"/>
    <w:rsid w:val="00A568F2"/>
    <w:rsid w:val="00A603AD"/>
    <w:rsid w:val="00A8057E"/>
    <w:rsid w:val="00AB0401"/>
    <w:rsid w:val="00AF300E"/>
    <w:rsid w:val="00AF7CAF"/>
    <w:rsid w:val="00B04FD0"/>
    <w:rsid w:val="00B15397"/>
    <w:rsid w:val="00B57601"/>
    <w:rsid w:val="00B6008F"/>
    <w:rsid w:val="00B75ABF"/>
    <w:rsid w:val="00B861A4"/>
    <w:rsid w:val="00BD3DDD"/>
    <w:rsid w:val="00C430CB"/>
    <w:rsid w:val="00C54BD5"/>
    <w:rsid w:val="00C56A8F"/>
    <w:rsid w:val="00CA580F"/>
    <w:rsid w:val="00CC0C51"/>
    <w:rsid w:val="00D15ADF"/>
    <w:rsid w:val="00D70453"/>
    <w:rsid w:val="00D7369A"/>
    <w:rsid w:val="00D85786"/>
    <w:rsid w:val="00DC197E"/>
    <w:rsid w:val="00E27944"/>
    <w:rsid w:val="00E74699"/>
    <w:rsid w:val="00E753D5"/>
    <w:rsid w:val="00E85761"/>
    <w:rsid w:val="00E95207"/>
    <w:rsid w:val="00E95D89"/>
    <w:rsid w:val="00EB66EF"/>
    <w:rsid w:val="00EE51F6"/>
    <w:rsid w:val="00EF1A98"/>
    <w:rsid w:val="00F33D59"/>
    <w:rsid w:val="00F74197"/>
    <w:rsid w:val="00F85E23"/>
    <w:rsid w:val="00FE1CAF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2698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di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2021-05-28T19:11:00Z</dcterms:created>
  <dcterms:modified xsi:type="dcterms:W3CDTF">2023-06-06T16:48:00Z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